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2026-07-27-341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Blumenpavillon - Los 04 Fliesenlegerarbeiten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04 Fliesenlegerarbeiten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